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600" w:firstRow="0" w:lastRow="0" w:firstColumn="0" w:lastColumn="0" w:noHBand="1" w:noVBand="1"/>
      </w:tblPr>
      <w:tblGrid>
        <w:gridCol w:w="4860"/>
        <w:gridCol w:w="4860"/>
      </w:tblGrid>
      <w:tr w:rsidR="00493974" w:rsidRPr="00493974" w14:paraId="0F0F2BDF" w14:textId="77777777" w:rsidTr="00E20E9E">
        <w:tc>
          <w:tcPr>
            <w:tcW w:w="4860" w:type="dxa"/>
          </w:tcPr>
          <w:p w14:paraId="77A370F1" w14:textId="1FBEEC94" w:rsidR="00275290" w:rsidRPr="00493974" w:rsidRDefault="00275290" w:rsidP="00275290">
            <w:pPr>
              <w:pStyle w:val="Heading1"/>
              <w:rPr>
                <w:b/>
                <w:bCs/>
                <w:color w:val="auto"/>
              </w:rPr>
            </w:pPr>
            <w:r w:rsidRPr="00493974">
              <w:rPr>
                <w:b/>
                <w:bCs/>
                <w:color w:val="auto"/>
              </w:rPr>
              <w:t>plane essentials</w:t>
            </w:r>
          </w:p>
          <w:p w14:paraId="4F7794D0" w14:textId="6A429E74" w:rsidR="00BE6E39" w:rsidRPr="00493974" w:rsidRDefault="004133CA" w:rsidP="00BE6E39">
            <w:pPr>
              <w:pStyle w:val="checkboxindent"/>
            </w:pPr>
            <w:sdt>
              <w:sdtPr>
                <w:id w:val="-165544691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165A25" w:rsidRPr="00493974">
              <w:t>Phone/charger</w:t>
            </w:r>
          </w:p>
          <w:p w14:paraId="3994BE9D" w14:textId="7DD7204A" w:rsidR="00BE6E39" w:rsidRPr="00493974" w:rsidRDefault="004133CA" w:rsidP="00BE6E39">
            <w:pPr>
              <w:pStyle w:val="checkboxindent"/>
            </w:pPr>
            <w:sdt>
              <w:sdtPr>
                <w:id w:val="86147956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165A25" w:rsidRPr="00493974">
              <w:t>Sleep mask/ear plugs</w:t>
            </w:r>
            <w:r w:rsidR="00081F43">
              <w:t>*</w:t>
            </w:r>
          </w:p>
          <w:p w14:paraId="1A6158B7" w14:textId="0455B4AD" w:rsidR="00BE6E39" w:rsidRPr="00493974" w:rsidRDefault="004133CA" w:rsidP="00BE6E39">
            <w:pPr>
              <w:pStyle w:val="checkboxindent"/>
            </w:pPr>
            <w:sdt>
              <w:sdtPr>
                <w:id w:val="-51931950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165A25" w:rsidRPr="00493974">
              <w:t>Headphones</w:t>
            </w:r>
            <w:r w:rsidR="00623E34" w:rsidRPr="00493974">
              <w:t xml:space="preserve"> (</w:t>
            </w:r>
            <w:r w:rsidR="006B384E" w:rsidRPr="00493974">
              <w:t>Bluetooth noise cancelling</w:t>
            </w:r>
            <w:r w:rsidR="009923B0" w:rsidRPr="00493974">
              <w:t xml:space="preserve"> earbuds</w:t>
            </w:r>
            <w:r w:rsidR="006B384E" w:rsidRPr="00493974">
              <w:t xml:space="preserve"> </w:t>
            </w:r>
            <w:r w:rsidR="00750A4A" w:rsidRPr="00493974">
              <w:t>and</w:t>
            </w:r>
            <w:r w:rsidR="006B384E" w:rsidRPr="00493974">
              <w:t xml:space="preserve"> </w:t>
            </w:r>
            <w:r w:rsidR="00180AAF" w:rsidRPr="00493974">
              <w:t>headphones</w:t>
            </w:r>
            <w:r w:rsidR="006B384E" w:rsidRPr="00493974">
              <w:t xml:space="preserve"> </w:t>
            </w:r>
            <w:r w:rsidR="00623E34" w:rsidRPr="00493974">
              <w:t xml:space="preserve">with plug to watch </w:t>
            </w:r>
            <w:r w:rsidR="00F45D89" w:rsidRPr="00493974">
              <w:t xml:space="preserve">airline </w:t>
            </w:r>
            <w:r w:rsidR="00623E34" w:rsidRPr="00493974">
              <w:t>movies)</w:t>
            </w:r>
          </w:p>
          <w:p w14:paraId="2395297E" w14:textId="59CB2B17" w:rsidR="00BE6E39" w:rsidRPr="00493974" w:rsidRDefault="004133CA" w:rsidP="00BE6E39">
            <w:pPr>
              <w:pStyle w:val="checkboxindent"/>
            </w:pPr>
            <w:sdt>
              <w:sdtPr>
                <w:id w:val="1027376039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165A25" w:rsidRPr="00493974">
              <w:t>Pillow/blanket</w:t>
            </w:r>
            <w:r w:rsidR="00081F43">
              <w:t>*</w:t>
            </w:r>
          </w:p>
          <w:p w14:paraId="2C65856A" w14:textId="2D52B994" w:rsidR="00BE6E39" w:rsidRPr="00493974" w:rsidRDefault="004133CA" w:rsidP="00BE6E39">
            <w:pPr>
              <w:pStyle w:val="checkboxindent"/>
            </w:pPr>
            <w:sdt>
              <w:sdtPr>
                <w:id w:val="131237670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165A25" w:rsidRPr="00493974">
              <w:t>Ticket info/airline phone #</w:t>
            </w:r>
            <w:r w:rsidR="00623E34" w:rsidRPr="00493974">
              <w:t xml:space="preserve"> in case of issues</w:t>
            </w:r>
          </w:p>
          <w:p w14:paraId="4DBC07A7" w14:textId="1957FD79" w:rsidR="00BE6E39" w:rsidRPr="00493974" w:rsidRDefault="004133CA" w:rsidP="00BE6E39">
            <w:pPr>
              <w:pStyle w:val="checkboxindent"/>
            </w:pPr>
            <w:sdt>
              <w:sdtPr>
                <w:id w:val="-27302479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4640DA" w:rsidRPr="00493974">
              <w:t>Snacks</w:t>
            </w:r>
            <w:r w:rsidR="00623E34" w:rsidRPr="00493974">
              <w:t>/water (fill up collapsible bottle at airport)</w:t>
            </w:r>
          </w:p>
          <w:p w14:paraId="11E30BC0" w14:textId="7076AC7C" w:rsidR="005E0FE0" w:rsidRPr="00493974" w:rsidRDefault="004133CA" w:rsidP="005E0FE0">
            <w:pPr>
              <w:pStyle w:val="checkboxindent"/>
            </w:pPr>
            <w:sdt>
              <w:sdtPr>
                <w:id w:val="-221445204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5E0FE0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E0FE0" w:rsidRPr="00493974">
              <w:tab/>
              <w:t>Lysol wipes</w:t>
            </w:r>
            <w:r w:rsidR="00DE2718">
              <w:t>/hand sanitizer</w:t>
            </w:r>
            <w:r w:rsidR="005E0FE0" w:rsidRPr="00493974">
              <w:t xml:space="preserve"> to clean your seat area/tray</w:t>
            </w:r>
          </w:p>
          <w:p w14:paraId="75C0F969" w14:textId="5EEB300E" w:rsidR="00BE6E39" w:rsidRPr="00493974" w:rsidRDefault="00275290" w:rsidP="00BE6E39">
            <w:pPr>
              <w:pStyle w:val="Heading1"/>
              <w:rPr>
                <w:rFonts w:cstheme="majorHAnsi"/>
                <w:color w:val="auto"/>
              </w:rPr>
            </w:pPr>
            <w:r w:rsidRPr="00493974">
              <w:rPr>
                <w:rFonts w:cstheme="majorHAnsi"/>
                <w:b/>
                <w:bCs/>
                <w:color w:val="auto"/>
              </w:rPr>
              <w:t>backpack</w:t>
            </w:r>
          </w:p>
          <w:p w14:paraId="072D3579" w14:textId="4498B302" w:rsidR="00BE6E39" w:rsidRPr="00493974" w:rsidRDefault="004133CA" w:rsidP="00BE6E39">
            <w:pPr>
              <w:pStyle w:val="checkboxindent"/>
            </w:pPr>
            <w:sdt>
              <w:sdtPr>
                <w:id w:val="319926667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D45BBC" w:rsidRPr="00493974">
              <w:t>Passport (keep cop</w:t>
            </w:r>
            <w:r w:rsidR="00961EB5">
              <w:t>ies separately</w:t>
            </w:r>
            <w:r w:rsidR="00D45BBC" w:rsidRPr="00493974">
              <w:t>)</w:t>
            </w:r>
            <w:r w:rsidR="00664061" w:rsidRPr="00493974">
              <w:t xml:space="preserve"> and use a RFID blocking passport wallet</w:t>
            </w:r>
            <w:r w:rsidR="00EF732A" w:rsidRPr="00493974">
              <w:t>*</w:t>
            </w:r>
          </w:p>
          <w:p w14:paraId="6C690E0A" w14:textId="5444475B" w:rsidR="00BE6E39" w:rsidRPr="00493974" w:rsidRDefault="004133CA" w:rsidP="00BE6E39">
            <w:pPr>
              <w:pStyle w:val="checkboxindent"/>
            </w:pPr>
            <w:sdt>
              <w:sdtPr>
                <w:id w:val="-119714458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D45BBC" w:rsidRPr="00493974">
              <w:t>Credit</w:t>
            </w:r>
            <w:r w:rsidR="0018193F" w:rsidRPr="00493974">
              <w:t>/Debit</w:t>
            </w:r>
            <w:r w:rsidR="00D45BBC" w:rsidRPr="00493974">
              <w:t xml:space="preserve"> cards (VISA and AMEX with no foreign fees</w:t>
            </w:r>
            <w:r w:rsidR="0018193F" w:rsidRPr="00493974">
              <w:t>; debit card to get local currency from ATM</w:t>
            </w:r>
            <w:r w:rsidR="00D45BBC" w:rsidRPr="00493974">
              <w:t>)</w:t>
            </w:r>
          </w:p>
          <w:p w14:paraId="154C807C" w14:textId="7120F0A7" w:rsidR="00BE6E39" w:rsidRPr="00493974" w:rsidRDefault="004133CA" w:rsidP="00BE6E39">
            <w:pPr>
              <w:pStyle w:val="checkboxindent"/>
            </w:pPr>
            <w:sdt>
              <w:sdtPr>
                <w:id w:val="-70217179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6B4260" w:rsidRPr="00493974">
              <w:t>Kleenex</w:t>
            </w:r>
            <w:r w:rsidR="00054FEA" w:rsidRPr="00493974">
              <w:t xml:space="preserve"> (use </w:t>
            </w:r>
            <w:r w:rsidR="00A9616D" w:rsidRPr="00493974">
              <w:t>as</w:t>
            </w:r>
            <w:r w:rsidR="00054FEA" w:rsidRPr="00493974">
              <w:t xml:space="preserve"> toliet paper too)</w:t>
            </w:r>
          </w:p>
          <w:p w14:paraId="32E9C96C" w14:textId="1E2BB2E1" w:rsidR="00BE6E39" w:rsidRPr="00493974" w:rsidRDefault="004133CA" w:rsidP="00BE6E39">
            <w:pPr>
              <w:pStyle w:val="checkboxindent"/>
            </w:pPr>
            <w:sdt>
              <w:sdtPr>
                <w:id w:val="1371334111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6B4260" w:rsidRPr="00493974">
              <w:t>Pen</w:t>
            </w:r>
            <w:r w:rsidR="00E410CA" w:rsidRPr="00493974">
              <w:t>/paper</w:t>
            </w:r>
          </w:p>
          <w:p w14:paraId="4DE10CCD" w14:textId="5FDC96F3" w:rsidR="00BE6E39" w:rsidRPr="00493974" w:rsidRDefault="004133CA" w:rsidP="00BE6E39">
            <w:pPr>
              <w:pStyle w:val="checkboxindent"/>
            </w:pPr>
            <w:sdt>
              <w:sdtPr>
                <w:id w:val="-123839333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7E34A0" w:rsidRPr="00493974">
              <w:t>Foreign</w:t>
            </w:r>
            <w:r w:rsidR="005979D2" w:rsidRPr="00493974">
              <w:t xml:space="preserve"> currency</w:t>
            </w:r>
          </w:p>
          <w:p w14:paraId="4DB4E2C6" w14:textId="59E8E1A3" w:rsidR="00BE6E39" w:rsidRPr="00493974" w:rsidRDefault="004133CA" w:rsidP="00BE6E39">
            <w:pPr>
              <w:pStyle w:val="checkboxindent"/>
            </w:pPr>
            <w:sdt>
              <w:sdtPr>
                <w:id w:val="133148386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C64C8A" w:rsidRPr="00493974">
              <w:t>Portable charger power bank</w:t>
            </w:r>
            <w:r w:rsidR="00EF732A" w:rsidRPr="00493974">
              <w:t>*</w:t>
            </w:r>
          </w:p>
          <w:p w14:paraId="2F6C98A7" w14:textId="22729C77" w:rsidR="00BE6E39" w:rsidRPr="00493974" w:rsidRDefault="004133CA" w:rsidP="00BE6E39">
            <w:pPr>
              <w:pStyle w:val="checkboxindent"/>
            </w:pPr>
            <w:sdt>
              <w:sdtPr>
                <w:id w:val="35716059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A52DF9">
              <w:t xml:space="preserve">Portable </w:t>
            </w:r>
            <w:r w:rsidR="00AD6E8F">
              <w:t>Power Strip*</w:t>
            </w:r>
          </w:p>
          <w:p w14:paraId="74290685" w14:textId="15559F47" w:rsidR="00BE6E39" w:rsidRPr="00493974" w:rsidRDefault="004133CA" w:rsidP="00BE6E39">
            <w:pPr>
              <w:pStyle w:val="checkboxindent"/>
            </w:pPr>
            <w:sdt>
              <w:sdtPr>
                <w:id w:val="560223813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52350D" w:rsidRPr="00493974">
              <w:t>Ziplock</w:t>
            </w:r>
            <w:r w:rsidR="00E410CA" w:rsidRPr="00493974">
              <w:t xml:space="preserve"> quart size</w:t>
            </w:r>
            <w:r w:rsidR="0052350D" w:rsidRPr="00493974">
              <w:t xml:space="preserve"> bags</w:t>
            </w:r>
            <w:r w:rsidR="009635C5">
              <w:t xml:space="preserve"> </w:t>
            </w:r>
          </w:p>
          <w:p w14:paraId="4A30B880" w14:textId="4364C4A6" w:rsidR="00A52DF9" w:rsidRPr="00493974" w:rsidRDefault="004133CA" w:rsidP="00A52DF9">
            <w:pPr>
              <w:pStyle w:val="checkboxindent"/>
            </w:pPr>
            <w:sdt>
              <w:sdtPr>
                <w:id w:val="2136287864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7E34A0" w:rsidRPr="00493974">
              <w:t>Voltage</w:t>
            </w:r>
            <w:r w:rsidR="00256803" w:rsidRPr="00493974">
              <w:t xml:space="preserve"> adapter for appropriate country</w:t>
            </w:r>
            <w:r w:rsidR="00EF732A" w:rsidRPr="00493974">
              <w:t>*</w:t>
            </w:r>
          </w:p>
          <w:p w14:paraId="47DC5CED" w14:textId="7FD3DD20" w:rsidR="00C10D38" w:rsidRPr="00493974" w:rsidRDefault="004133CA" w:rsidP="00C10D38">
            <w:pPr>
              <w:pStyle w:val="checkboxindent"/>
            </w:pPr>
            <w:sdt>
              <w:sdtPr>
                <w:id w:val="1139918324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C10D38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0D38" w:rsidRPr="00493974">
              <w:tab/>
              <w:t>Add-a-bag strap for your carry-on handle to put your backpack on</w:t>
            </w:r>
          </w:p>
          <w:p w14:paraId="4A53EBB0" w14:textId="09F6BE22" w:rsidR="006B5E3F" w:rsidRPr="00493974" w:rsidRDefault="004133CA" w:rsidP="006B5E3F">
            <w:pPr>
              <w:pStyle w:val="checkboxindent"/>
            </w:pPr>
            <w:sdt>
              <w:sdtPr>
                <w:id w:val="-89920352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664061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64061" w:rsidRPr="00493974">
              <w:tab/>
              <w:t xml:space="preserve">Crossbody bag with </w:t>
            </w:r>
            <w:r w:rsidR="002C4784" w:rsidRPr="00493974">
              <w:t xml:space="preserve">RFID blocking </w:t>
            </w:r>
            <w:r w:rsidR="00D74041" w:rsidRPr="00493974">
              <w:t>and slash-resistant construction</w:t>
            </w:r>
            <w:r w:rsidR="00EF732A" w:rsidRPr="00493974">
              <w:t>*</w:t>
            </w:r>
          </w:p>
          <w:p w14:paraId="5CA8D86F" w14:textId="6F53A0B8" w:rsidR="00F74352" w:rsidRPr="00493974" w:rsidRDefault="004133CA" w:rsidP="00F74352">
            <w:pPr>
              <w:pStyle w:val="Heading1"/>
              <w:rPr>
                <w:rFonts w:cstheme="majorHAnsi"/>
                <w:b/>
                <w:bCs/>
                <w:color w:val="auto"/>
              </w:rPr>
            </w:pPr>
            <w:sdt>
              <w:sdtPr>
                <w:rPr>
                  <w:rFonts w:cstheme="majorHAnsi"/>
                  <w:b/>
                  <w:bCs/>
                  <w:color w:val="auto"/>
                </w:rPr>
                <w:id w:val="-740477449"/>
                <w:placeholder>
                  <w:docPart w:val="C1C19811D0184E81ADFE22E8156487FA"/>
                </w:placeholder>
                <w:temporary/>
                <w:showingPlcHdr/>
                <w15:appearance w15:val="hidden"/>
              </w:sdtPr>
              <w:sdtEndPr/>
              <w:sdtContent>
                <w:r w:rsidR="00F74352" w:rsidRPr="00493974">
                  <w:rPr>
                    <w:rFonts w:cstheme="majorHAnsi"/>
                    <w:b/>
                    <w:bCs/>
                    <w:color w:val="auto"/>
                  </w:rPr>
                  <w:t>Toiletries</w:t>
                </w:r>
              </w:sdtContent>
            </w:sdt>
            <w:r w:rsidR="00F74352" w:rsidRPr="00493974">
              <w:rPr>
                <w:rFonts w:cstheme="majorHAnsi"/>
                <w:b/>
                <w:bCs/>
                <w:color w:val="auto"/>
              </w:rPr>
              <w:t xml:space="preserve"> (in hanging bag</w:t>
            </w:r>
            <w:r w:rsidR="00C93379" w:rsidRPr="00493974">
              <w:rPr>
                <w:rFonts w:cstheme="majorHAnsi"/>
                <w:b/>
                <w:bCs/>
                <w:color w:val="auto"/>
              </w:rPr>
              <w:t>*</w:t>
            </w:r>
            <w:r w:rsidR="00F74352" w:rsidRPr="00493974">
              <w:rPr>
                <w:rFonts w:cstheme="majorHAnsi"/>
                <w:b/>
                <w:bCs/>
                <w:color w:val="auto"/>
              </w:rPr>
              <w:t>)</w:t>
            </w:r>
          </w:p>
          <w:p w14:paraId="5483FFB4" w14:textId="77777777" w:rsidR="00F74352" w:rsidRPr="00493974" w:rsidRDefault="004133CA" w:rsidP="00F74352">
            <w:pPr>
              <w:pStyle w:val="checkboxindent"/>
            </w:pPr>
            <w:sdt>
              <w:sdtPr>
                <w:id w:val="1757936809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F74352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352" w:rsidRPr="00493974">
              <w:tab/>
              <w:t>8 in. x 8 in. plastic bag to put liquids in for security</w:t>
            </w:r>
          </w:p>
          <w:p w14:paraId="66F56D03" w14:textId="3B2EE72A" w:rsidR="00F74352" w:rsidRPr="00493974" w:rsidRDefault="004133CA" w:rsidP="00F74352">
            <w:pPr>
              <w:pStyle w:val="checkboxindent"/>
            </w:pPr>
            <w:sdt>
              <w:sdtPr>
                <w:id w:val="1370802372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F74352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352" w:rsidRPr="00493974">
              <w:tab/>
              <w:t xml:space="preserve">Tide </w:t>
            </w:r>
            <w:r w:rsidR="00D027EC" w:rsidRPr="00493974">
              <w:t>stain pen*</w:t>
            </w:r>
          </w:p>
          <w:p w14:paraId="7063F703" w14:textId="07FD5707" w:rsidR="00F74352" w:rsidRPr="00493974" w:rsidRDefault="004133CA" w:rsidP="00F74352">
            <w:pPr>
              <w:pStyle w:val="checkboxindent"/>
            </w:pPr>
            <w:sdt>
              <w:sdtPr>
                <w:id w:val="2073615133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F74352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352" w:rsidRPr="00493974">
              <w:tab/>
            </w:r>
            <w:r w:rsidR="00DE2718">
              <w:t>Nail polish remover wipes*</w:t>
            </w:r>
          </w:p>
          <w:p w14:paraId="46080FA5" w14:textId="26CD5B13" w:rsidR="00F74352" w:rsidRPr="00493974" w:rsidRDefault="004133CA" w:rsidP="00F74352">
            <w:pPr>
              <w:pStyle w:val="checkboxindent"/>
            </w:pPr>
            <w:sdt>
              <w:sdtPr>
                <w:id w:val="-1092782283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F74352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352" w:rsidRPr="00493974">
              <w:tab/>
              <w:t>Tweezers</w:t>
            </w:r>
            <w:r w:rsidR="00CB1F1A">
              <w:t>/nail clippers</w:t>
            </w:r>
          </w:p>
          <w:p w14:paraId="3E4D19F6" w14:textId="28AB1F84" w:rsidR="00F74352" w:rsidRPr="00493974" w:rsidRDefault="004133CA" w:rsidP="00F74352">
            <w:pPr>
              <w:pStyle w:val="checkboxindent"/>
            </w:pPr>
            <w:sdt>
              <w:sdtPr>
                <w:id w:val="197290683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F74352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352" w:rsidRPr="00493974">
              <w:tab/>
            </w:r>
            <w:r w:rsidR="003E78C2">
              <w:t>Downy wrinkle release travel size spray*</w:t>
            </w:r>
          </w:p>
          <w:p w14:paraId="2EE9D739" w14:textId="77777777" w:rsidR="00F74352" w:rsidRPr="00493974" w:rsidRDefault="004133CA" w:rsidP="00F74352">
            <w:pPr>
              <w:pStyle w:val="checkboxindent"/>
            </w:pPr>
            <w:sdt>
              <w:sdtPr>
                <w:id w:val="-1212728374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F74352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352" w:rsidRPr="00493974">
              <w:tab/>
              <w:t>Razor/shaving cream</w:t>
            </w:r>
          </w:p>
          <w:p w14:paraId="5BF26BEA" w14:textId="77777777" w:rsidR="00F74352" w:rsidRPr="00493974" w:rsidRDefault="004133CA" w:rsidP="00F74352">
            <w:pPr>
              <w:pStyle w:val="checkboxindent"/>
            </w:pPr>
            <w:sdt>
              <w:sdtPr>
                <w:id w:val="841878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F74352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352" w:rsidRPr="00493974">
              <w:tab/>
              <w:t>Makeup</w:t>
            </w:r>
          </w:p>
          <w:p w14:paraId="7E22D169" w14:textId="77777777" w:rsidR="00F74352" w:rsidRPr="00493974" w:rsidRDefault="004133CA" w:rsidP="00F74352">
            <w:pPr>
              <w:pStyle w:val="checkboxindent"/>
            </w:pPr>
            <w:sdt>
              <w:sdtPr>
                <w:id w:val="-198954983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F74352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352" w:rsidRPr="00493974">
              <w:tab/>
              <w:t>Deodorant</w:t>
            </w:r>
          </w:p>
          <w:p w14:paraId="18C8AE72" w14:textId="77777777" w:rsidR="00F74352" w:rsidRPr="00493974" w:rsidRDefault="004133CA" w:rsidP="00F74352">
            <w:pPr>
              <w:pStyle w:val="checkboxindent"/>
            </w:pPr>
            <w:sdt>
              <w:sdtPr>
                <w:id w:val="1825246213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F74352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352" w:rsidRPr="00493974">
              <w:tab/>
            </w:r>
            <w:sdt>
              <w:sdtPr>
                <w:id w:val="1422910927"/>
                <w:placeholder>
                  <w:docPart w:val="FFE0EEF9797145B4A8662D0B66F46C73"/>
                </w:placeholder>
                <w:temporary/>
                <w:showingPlcHdr/>
                <w15:appearance w15:val="hidden"/>
              </w:sdtPr>
              <w:sdtEndPr/>
              <w:sdtContent>
                <w:r w:rsidR="00F74352" w:rsidRPr="00493974">
                  <w:t>Shampoo &amp; Conditioner</w:t>
                </w:r>
              </w:sdtContent>
            </w:sdt>
            <w:r w:rsidR="00F74352" w:rsidRPr="00493974">
              <w:t xml:space="preserve"> (OR use hotel provided)</w:t>
            </w:r>
          </w:p>
          <w:p w14:paraId="65D90448" w14:textId="607EB3E1" w:rsidR="00F74352" w:rsidRPr="00493974" w:rsidRDefault="004133CA" w:rsidP="00F74352">
            <w:pPr>
              <w:pStyle w:val="checkboxindent"/>
            </w:pPr>
            <w:sdt>
              <w:sdtPr>
                <w:id w:val="-68578721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F74352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352" w:rsidRPr="00493974">
              <w:tab/>
            </w:r>
            <w:r w:rsidR="00DD69E1" w:rsidRPr="00493974">
              <w:t>Moisturizer/night cream</w:t>
            </w:r>
          </w:p>
          <w:p w14:paraId="51863930" w14:textId="77777777" w:rsidR="00F74352" w:rsidRPr="00493974" w:rsidRDefault="004133CA" w:rsidP="00F74352">
            <w:pPr>
              <w:pStyle w:val="checkboxindent"/>
            </w:pPr>
            <w:sdt>
              <w:sdtPr>
                <w:id w:val="101002221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F74352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352" w:rsidRPr="00493974">
              <w:tab/>
              <w:t>Toothbrush/toothpaste/floss</w:t>
            </w:r>
          </w:p>
          <w:p w14:paraId="254CCA05" w14:textId="2D46611A" w:rsidR="00F74352" w:rsidRPr="00493974" w:rsidRDefault="004133CA" w:rsidP="00F74352">
            <w:pPr>
              <w:pStyle w:val="checkboxindent"/>
            </w:pPr>
            <w:sdt>
              <w:sdtPr>
                <w:id w:val="-84092405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F74352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352" w:rsidRPr="00493974">
              <w:tab/>
              <w:t>Laundry soap sheets (wash clothes in hotel sinks)</w:t>
            </w:r>
            <w:r w:rsidR="0090125A" w:rsidRPr="00493974">
              <w:t>*</w:t>
            </w:r>
          </w:p>
          <w:p w14:paraId="0DEEE4A8" w14:textId="77777777" w:rsidR="00F74352" w:rsidRPr="00493974" w:rsidRDefault="004133CA" w:rsidP="00F74352">
            <w:pPr>
              <w:pStyle w:val="checkboxindent"/>
            </w:pPr>
            <w:sdt>
              <w:sdtPr>
                <w:id w:val="-171557401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F74352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352" w:rsidRPr="00493974">
              <w:tab/>
            </w:r>
            <w:sdt>
              <w:sdtPr>
                <w:id w:val="-1248567244"/>
                <w:placeholder>
                  <w:docPart w:val="7C73539D7B004CA6A88E2DA6D0206099"/>
                </w:placeholder>
                <w:temporary/>
                <w:showingPlcHdr/>
                <w15:appearance w15:val="hidden"/>
              </w:sdtPr>
              <w:sdtEndPr/>
              <w:sdtContent>
                <w:r w:rsidR="00F74352" w:rsidRPr="00493974">
                  <w:t>Hairbrush</w:t>
                </w:r>
              </w:sdtContent>
            </w:sdt>
          </w:p>
          <w:p w14:paraId="1723765D" w14:textId="77777777" w:rsidR="00BE6E39" w:rsidRDefault="00BE6E39" w:rsidP="00BE6E39">
            <w:pPr>
              <w:pStyle w:val="checkboxindent"/>
            </w:pPr>
          </w:p>
          <w:p w14:paraId="69C0D537" w14:textId="2582BCAF" w:rsidR="00493974" w:rsidRPr="00493974" w:rsidRDefault="00493974" w:rsidP="00BE6E39">
            <w:pPr>
              <w:pStyle w:val="checkboxindent"/>
            </w:pPr>
            <w:r>
              <w:t>*</w:t>
            </w:r>
            <w:proofErr w:type="gramStart"/>
            <w:r>
              <w:t>look</w:t>
            </w:r>
            <w:proofErr w:type="gramEnd"/>
            <w:r>
              <w:t xml:space="preserve"> under “travel essentials” </w:t>
            </w:r>
            <w:r w:rsidR="00D57CC4">
              <w:t xml:space="preserve">section on my website </w:t>
            </w:r>
            <w:r>
              <w:t>for links to these items</w:t>
            </w:r>
          </w:p>
        </w:tc>
        <w:tc>
          <w:tcPr>
            <w:tcW w:w="4860" w:type="dxa"/>
          </w:tcPr>
          <w:p w14:paraId="25C08A0E" w14:textId="503DCB09" w:rsidR="00BE6E39" w:rsidRPr="00493974" w:rsidRDefault="00275290" w:rsidP="00BE6E39">
            <w:pPr>
              <w:pStyle w:val="Heading1"/>
              <w:rPr>
                <w:b/>
                <w:bCs/>
                <w:color w:val="auto"/>
              </w:rPr>
            </w:pPr>
            <w:r w:rsidRPr="00493974">
              <w:rPr>
                <w:b/>
                <w:bCs/>
                <w:color w:val="auto"/>
              </w:rPr>
              <w:t>clothing (pick a color/use packing cubes</w:t>
            </w:r>
            <w:r w:rsidR="00D027EC" w:rsidRPr="00493974">
              <w:rPr>
                <w:b/>
                <w:bCs/>
                <w:color w:val="auto"/>
              </w:rPr>
              <w:t>*</w:t>
            </w:r>
            <w:r w:rsidRPr="00493974">
              <w:rPr>
                <w:b/>
                <w:bCs/>
                <w:color w:val="auto"/>
              </w:rPr>
              <w:t>)</w:t>
            </w:r>
          </w:p>
          <w:p w14:paraId="667D0437" w14:textId="460A41DA" w:rsidR="00BE6E39" w:rsidRPr="00493974" w:rsidRDefault="004133CA" w:rsidP="00BE6E39">
            <w:pPr>
              <w:pStyle w:val="checkboxindent"/>
            </w:pPr>
            <w:sdt>
              <w:sdtPr>
                <w:id w:val="97903830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4640DA" w:rsidRPr="00493974">
              <w:t>Pants</w:t>
            </w:r>
            <w:r w:rsidR="00575BCA" w:rsidRPr="00493974">
              <w:t>/Jeans</w:t>
            </w:r>
          </w:p>
          <w:p w14:paraId="6517969B" w14:textId="55895B2A" w:rsidR="00BE6E39" w:rsidRPr="00493974" w:rsidRDefault="004133CA" w:rsidP="00BE6E39">
            <w:pPr>
              <w:pStyle w:val="checkboxindent"/>
            </w:pPr>
            <w:sdt>
              <w:sdtPr>
                <w:id w:val="20845514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4640DA" w:rsidRPr="00493974">
              <w:t>Tops (s/s and l/s)</w:t>
            </w:r>
          </w:p>
          <w:p w14:paraId="54F9B656" w14:textId="4A44AA90" w:rsidR="00BE6E39" w:rsidRPr="00493974" w:rsidRDefault="004133CA" w:rsidP="00BE6E39">
            <w:pPr>
              <w:pStyle w:val="checkboxindent"/>
            </w:pPr>
            <w:sdt>
              <w:sdtPr>
                <w:id w:val="25772362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4640DA" w:rsidRPr="00493974">
              <w:t>Dress</w:t>
            </w:r>
          </w:p>
          <w:p w14:paraId="0AD4EF04" w14:textId="53DDB0F4" w:rsidR="00BE6E39" w:rsidRPr="00493974" w:rsidRDefault="004133CA" w:rsidP="00BE6E39">
            <w:pPr>
              <w:pStyle w:val="checkboxindent"/>
            </w:pPr>
            <w:sdt>
              <w:sdtPr>
                <w:id w:val="-144784592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F44252" w:rsidRPr="00493974">
              <w:t>Hat</w:t>
            </w:r>
          </w:p>
          <w:p w14:paraId="25E223E7" w14:textId="10D158B4" w:rsidR="00BE6E39" w:rsidRPr="00493974" w:rsidRDefault="004133CA" w:rsidP="00BE6E39">
            <w:pPr>
              <w:pStyle w:val="checkboxindent"/>
            </w:pPr>
            <w:sdt>
              <w:sdtPr>
                <w:id w:val="-130514731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7E13F4" w:rsidRPr="00493974">
              <w:t>Jacket or sweater</w:t>
            </w:r>
          </w:p>
          <w:p w14:paraId="6F881847" w14:textId="61B39EAF" w:rsidR="00BE6E39" w:rsidRPr="00493974" w:rsidRDefault="004133CA" w:rsidP="00BE6E39">
            <w:pPr>
              <w:pStyle w:val="checkboxindent"/>
            </w:pPr>
            <w:sdt>
              <w:sdtPr>
                <w:id w:val="-73282609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7E13F4" w:rsidRPr="00493974">
              <w:t>Scarf</w:t>
            </w:r>
          </w:p>
          <w:p w14:paraId="531840F2" w14:textId="133C7140" w:rsidR="00BE6E39" w:rsidRPr="00493974" w:rsidRDefault="004133CA" w:rsidP="00BE6E39">
            <w:pPr>
              <w:pStyle w:val="checkboxindent"/>
            </w:pPr>
            <w:sdt>
              <w:sdtPr>
                <w:id w:val="28299927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F44252" w:rsidRPr="00493974">
              <w:t>Underwear (travel</w:t>
            </w:r>
            <w:r w:rsidR="00D30806" w:rsidRPr="00493974">
              <w:t>)</w:t>
            </w:r>
            <w:r w:rsidR="00EF732A" w:rsidRPr="00493974">
              <w:t>*</w:t>
            </w:r>
          </w:p>
          <w:p w14:paraId="4B54B372" w14:textId="5622E355" w:rsidR="000E1114" w:rsidRPr="00493974" w:rsidRDefault="004133CA" w:rsidP="00BE6E39">
            <w:pPr>
              <w:pStyle w:val="checkboxindent"/>
            </w:pPr>
            <w:sdt>
              <w:sdtPr>
                <w:id w:val="-53372408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E1114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E1114" w:rsidRPr="00493974">
              <w:tab/>
              <w:t>Skimmers to wear under skirts/dresses*</w:t>
            </w:r>
          </w:p>
          <w:p w14:paraId="64806625" w14:textId="0DCE09B4" w:rsidR="00BE6E39" w:rsidRPr="00493974" w:rsidRDefault="004133CA" w:rsidP="00BE6E39">
            <w:pPr>
              <w:pStyle w:val="checkboxindent"/>
            </w:pPr>
            <w:sdt>
              <w:sdtPr>
                <w:id w:val="156005147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sdt>
              <w:sdtPr>
                <w:id w:val="1303274534"/>
                <w:placeholder>
                  <w:docPart w:val="C053574A276741E1A829B7D57CC4F4E5"/>
                </w:placeholder>
                <w:temporary/>
                <w:showingPlcHdr/>
                <w15:appearance w15:val="hidden"/>
              </w:sdtPr>
              <w:sdtEndPr/>
              <w:sdtContent>
                <w:r w:rsidR="00BE6E39" w:rsidRPr="00493974">
                  <w:t>Swimsuit</w:t>
                </w:r>
              </w:sdtContent>
            </w:sdt>
            <w:r w:rsidR="00F70F42" w:rsidRPr="00493974">
              <w:t xml:space="preserve"> (</w:t>
            </w:r>
            <w:r w:rsidR="00406A87" w:rsidRPr="00493974">
              <w:t>If</w:t>
            </w:r>
            <w:r w:rsidR="00F70F42" w:rsidRPr="00493974">
              <w:t xml:space="preserve"> needed)</w:t>
            </w:r>
          </w:p>
          <w:p w14:paraId="2CDB784D" w14:textId="08289BC3" w:rsidR="00BE6E39" w:rsidRPr="00493974" w:rsidRDefault="004133CA" w:rsidP="00BE6E39">
            <w:pPr>
              <w:pStyle w:val="checkboxindent"/>
            </w:pPr>
            <w:sdt>
              <w:sdtPr>
                <w:id w:val="-1910372591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F12D86" w:rsidRPr="00493974">
              <w:t>Socks</w:t>
            </w:r>
            <w:r w:rsidR="00AD1FB5" w:rsidRPr="00493974">
              <w:t>*</w:t>
            </w:r>
            <w:r w:rsidR="00917E57" w:rsidRPr="00493974">
              <w:t xml:space="preserve"> (wear compression socks on plane)</w:t>
            </w:r>
            <w:r w:rsidR="00EF732A" w:rsidRPr="00493974">
              <w:t>*</w:t>
            </w:r>
          </w:p>
          <w:p w14:paraId="7AA2FA29" w14:textId="7EDF055D" w:rsidR="00BE6E39" w:rsidRPr="00493974" w:rsidRDefault="004133CA" w:rsidP="00BE6E39">
            <w:pPr>
              <w:pStyle w:val="checkboxindent"/>
            </w:pPr>
            <w:sdt>
              <w:sdtPr>
                <w:id w:val="1125968309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7E13F4" w:rsidRPr="00493974">
              <w:t>PJ’s</w:t>
            </w:r>
          </w:p>
          <w:p w14:paraId="5963EF14" w14:textId="13B6D9FA" w:rsidR="00BE6E39" w:rsidRPr="00493974" w:rsidRDefault="004133CA" w:rsidP="00BE6E39">
            <w:pPr>
              <w:pStyle w:val="checkboxindent"/>
            </w:pPr>
            <w:sdt>
              <w:sdtPr>
                <w:id w:val="333194464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F12D86" w:rsidRPr="00493974">
              <w:t>Hat</w:t>
            </w:r>
          </w:p>
          <w:p w14:paraId="69D7B997" w14:textId="77DC233C" w:rsidR="00BE6E39" w:rsidRPr="00493974" w:rsidRDefault="004133CA" w:rsidP="00BE6E39">
            <w:pPr>
              <w:pStyle w:val="checkboxindent"/>
            </w:pPr>
            <w:sdt>
              <w:sdtPr>
                <w:id w:val="-1552986592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575BCA" w:rsidRPr="00493974">
              <w:t>Shoes (wear one pair/pack one pair)</w:t>
            </w:r>
            <w:r w:rsidR="00D20B17">
              <w:t>*</w:t>
            </w:r>
          </w:p>
          <w:p w14:paraId="282A4C6A" w14:textId="2EE56BA3" w:rsidR="00A270D6" w:rsidRPr="00493974" w:rsidRDefault="004133CA" w:rsidP="00BE6E39">
            <w:pPr>
              <w:pStyle w:val="checkboxindent"/>
            </w:pPr>
            <w:sdt>
              <w:sdtPr>
                <w:id w:val="-209494039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A270D6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270D6" w:rsidRPr="00493974">
              <w:tab/>
              <w:t>Jewelry</w:t>
            </w:r>
            <w:r w:rsidR="00221B01" w:rsidRPr="00493974">
              <w:t>-</w:t>
            </w:r>
            <w:r w:rsidR="00A270D6" w:rsidRPr="00493974">
              <w:t>necklaces, rings, earrings, bracelets in hanging travel jewelry organizer</w:t>
            </w:r>
            <w:r w:rsidR="00EF732A" w:rsidRPr="00493974">
              <w:t>*</w:t>
            </w:r>
          </w:p>
          <w:p w14:paraId="1CF71AE8" w14:textId="6AADF1CD" w:rsidR="00275290" w:rsidRPr="00493974" w:rsidRDefault="00275290" w:rsidP="00275290">
            <w:pPr>
              <w:pStyle w:val="Heading1"/>
              <w:rPr>
                <w:rFonts w:cstheme="majorHAnsi"/>
                <w:b/>
                <w:bCs/>
                <w:color w:val="auto"/>
              </w:rPr>
            </w:pPr>
            <w:r w:rsidRPr="00493974">
              <w:rPr>
                <w:b/>
                <w:bCs/>
                <w:color w:val="auto"/>
              </w:rPr>
              <w:t>first aid &amp; hygiene</w:t>
            </w:r>
          </w:p>
          <w:p w14:paraId="22E21165" w14:textId="0ED0084A" w:rsidR="00BE6E39" w:rsidRPr="00493974" w:rsidRDefault="004133CA" w:rsidP="00BE6E39">
            <w:pPr>
              <w:pStyle w:val="checkboxindent"/>
            </w:pPr>
            <w:sdt>
              <w:sdtPr>
                <w:id w:val="88049702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sdt>
              <w:sdtPr>
                <w:id w:val="1468162820"/>
                <w:placeholder>
                  <w:docPart w:val="11DA14EC6A0F4950A6C661155B30EDE6"/>
                </w:placeholder>
                <w:temporary/>
                <w:showingPlcHdr/>
                <w15:appearance w15:val="hidden"/>
              </w:sdtPr>
              <w:sdtEndPr/>
              <w:sdtContent>
                <w:r w:rsidR="00BE6E39" w:rsidRPr="00493974">
                  <w:t>Medication, prescriptions</w:t>
                </w:r>
              </w:sdtContent>
            </w:sdt>
            <w:r w:rsidR="00687AC3">
              <w:t xml:space="preserve"> in pill holder*</w:t>
            </w:r>
          </w:p>
          <w:p w14:paraId="55C214A0" w14:textId="72BAE944" w:rsidR="00BE6E39" w:rsidRPr="00493974" w:rsidRDefault="004133CA" w:rsidP="00BE6E39">
            <w:pPr>
              <w:pStyle w:val="checkboxindent"/>
            </w:pPr>
            <w:sdt>
              <w:sdtPr>
                <w:id w:val="1733895439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2B2A35" w:rsidRPr="00493974">
              <w:t>Bandaids*</w:t>
            </w:r>
          </w:p>
          <w:p w14:paraId="119E1C2A" w14:textId="49081291" w:rsidR="00BE6E39" w:rsidRPr="00493974" w:rsidRDefault="004133CA" w:rsidP="00BE6E39">
            <w:pPr>
              <w:pStyle w:val="checkboxindent"/>
            </w:pPr>
            <w:sdt>
              <w:sdtPr>
                <w:id w:val="197524607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sdt>
              <w:sdtPr>
                <w:id w:val="-1218041599"/>
                <w:placeholder>
                  <w:docPart w:val="9F1FB597EFC748DEBC3C7F36151CCA0C"/>
                </w:placeholder>
                <w:temporary/>
                <w:showingPlcHdr/>
                <w15:appearance w15:val="hidden"/>
              </w:sdtPr>
              <w:sdtEndPr/>
              <w:sdtContent>
                <w:r w:rsidR="00BE6E39" w:rsidRPr="00493974">
                  <w:t>Aspirin, ibuprofen, acetaminophen</w:t>
                </w:r>
              </w:sdtContent>
            </w:sdt>
            <w:r w:rsidR="005F09C9" w:rsidRPr="00493974">
              <w:t xml:space="preserve">, </w:t>
            </w:r>
            <w:r w:rsidR="004C31ED" w:rsidRPr="00493974">
              <w:t>Benadryl</w:t>
            </w:r>
          </w:p>
          <w:p w14:paraId="79AB2928" w14:textId="67248729" w:rsidR="00BE6E39" w:rsidRPr="00493974" w:rsidRDefault="004133CA" w:rsidP="00BE6E39">
            <w:pPr>
              <w:pStyle w:val="checkboxindent"/>
            </w:pPr>
            <w:sdt>
              <w:sdtPr>
                <w:id w:val="-1360811527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176C6F" w:rsidRPr="00493974">
              <w:t>Cold medicine</w:t>
            </w:r>
          </w:p>
          <w:p w14:paraId="372808D1" w14:textId="3792FB7B" w:rsidR="007B2A9A" w:rsidRPr="00493974" w:rsidRDefault="004133CA" w:rsidP="007B2A9A">
            <w:pPr>
              <w:pStyle w:val="checkboxindent"/>
            </w:pPr>
            <w:sdt>
              <w:sdtPr>
                <w:id w:val="-927495067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7B2A9A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B2A9A" w:rsidRPr="00493974">
              <w:tab/>
              <w:t>Tylenol PM to aid sleeping</w:t>
            </w:r>
          </w:p>
          <w:p w14:paraId="3656E2AF" w14:textId="77777777" w:rsidR="00BE6E39" w:rsidRPr="00493974" w:rsidRDefault="004133CA" w:rsidP="00BE6E39">
            <w:pPr>
              <w:pStyle w:val="checkboxindent"/>
            </w:pPr>
            <w:sdt>
              <w:sdtPr>
                <w:id w:val="208155629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sdt>
              <w:sdtPr>
                <w:id w:val="656963138"/>
                <w:placeholder>
                  <w:docPart w:val="C9CFE707877648D1AC7F62C11936AC4A"/>
                </w:placeholder>
                <w:temporary/>
                <w:showingPlcHdr/>
                <w15:appearance w15:val="hidden"/>
              </w:sdtPr>
              <w:sdtEndPr/>
              <w:sdtContent>
                <w:r w:rsidR="00BE6E39" w:rsidRPr="00493974">
                  <w:t>Antiseptic cream</w:t>
                </w:r>
              </w:sdtContent>
            </w:sdt>
          </w:p>
          <w:p w14:paraId="3E4336DB" w14:textId="77777777" w:rsidR="00BE6E39" w:rsidRPr="00493974" w:rsidRDefault="004133CA" w:rsidP="00BE6E39">
            <w:pPr>
              <w:pStyle w:val="checkboxindent"/>
            </w:pPr>
            <w:sdt>
              <w:sdtPr>
                <w:id w:val="-27024602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sdt>
              <w:sdtPr>
                <w:id w:val="-2006040396"/>
                <w:placeholder>
                  <w:docPart w:val="37D11A4BAAE94F3A8A598E67314C1D38"/>
                </w:placeholder>
                <w:temporary/>
                <w:showingPlcHdr/>
                <w15:appearance w15:val="hidden"/>
              </w:sdtPr>
              <w:sdtEndPr/>
              <w:sdtContent>
                <w:r w:rsidR="00BE6E39" w:rsidRPr="00493974">
                  <w:t>Sunscreen, sunburn lotion or ointment</w:t>
                </w:r>
              </w:sdtContent>
            </w:sdt>
          </w:p>
          <w:p w14:paraId="339C3CE3" w14:textId="079FEDE7" w:rsidR="00BE6E39" w:rsidRPr="00493974" w:rsidRDefault="004133CA" w:rsidP="00BE6E39">
            <w:pPr>
              <w:pStyle w:val="checkboxindent"/>
            </w:pPr>
            <w:sdt>
              <w:sdtPr>
                <w:id w:val="1903255172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934CCD">
              <w:t>Anti-perspirant wipes*</w:t>
            </w:r>
          </w:p>
          <w:p w14:paraId="0BD89554" w14:textId="672FE5C3" w:rsidR="00BE6E39" w:rsidRPr="00493974" w:rsidRDefault="004133CA" w:rsidP="00BE6E39">
            <w:pPr>
              <w:pStyle w:val="checkboxindent"/>
            </w:pPr>
            <w:sdt>
              <w:sdtPr>
                <w:id w:val="1585493224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sdt>
              <w:sdtPr>
                <w:id w:val="-1056928928"/>
                <w:placeholder>
                  <w:docPart w:val="867F6AD1965C442BAE2B5F3D5625BC9C"/>
                </w:placeholder>
                <w:temporary/>
                <w:showingPlcHdr/>
                <w15:appearance w15:val="hidden"/>
              </w:sdtPr>
              <w:sdtEndPr/>
              <w:sdtContent>
                <w:r w:rsidR="00BE6E39" w:rsidRPr="00493974">
                  <w:t>Bug spray</w:t>
                </w:r>
              </w:sdtContent>
            </w:sdt>
            <w:r w:rsidR="00934CCD">
              <w:t xml:space="preserve"> wipes*</w:t>
            </w:r>
          </w:p>
          <w:p w14:paraId="0EE56839" w14:textId="77777777" w:rsidR="00BE6E39" w:rsidRPr="00493974" w:rsidRDefault="004133CA" w:rsidP="00BE6E39">
            <w:pPr>
              <w:pStyle w:val="Heading1"/>
              <w:rPr>
                <w:color w:val="auto"/>
              </w:rPr>
            </w:pPr>
            <w:sdt>
              <w:sdtPr>
                <w:rPr>
                  <w:color w:val="auto"/>
                </w:rPr>
                <w:id w:val="-1070190379"/>
                <w:placeholder>
                  <w:docPart w:val="36E77CC3F0854502A6B30F43412A50E1"/>
                </w:placeholder>
                <w:temporary/>
                <w:showingPlcHdr/>
                <w15:appearance w15:val="hidden"/>
              </w:sdtPr>
              <w:sdtEndPr/>
              <w:sdtContent>
                <w:r w:rsidR="00BE6E39" w:rsidRPr="00493974">
                  <w:rPr>
                    <w:b/>
                    <w:bCs/>
                    <w:color w:val="auto"/>
                  </w:rPr>
                  <w:t>Luxuries / Extras</w:t>
                </w:r>
              </w:sdtContent>
            </w:sdt>
          </w:p>
          <w:p w14:paraId="11DC08BC" w14:textId="0C8E3698" w:rsidR="00BE6E39" w:rsidRPr="00493974" w:rsidRDefault="004133CA" w:rsidP="00BE6E39">
            <w:pPr>
              <w:pStyle w:val="checkboxindent"/>
            </w:pPr>
            <w:sdt>
              <w:sdtPr>
                <w:id w:val="-66961474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4206D7" w:rsidRPr="00493974">
              <w:t>Kindle/charger</w:t>
            </w:r>
          </w:p>
          <w:p w14:paraId="4147C659" w14:textId="560EC0F8" w:rsidR="00BE6E39" w:rsidRPr="00493974" w:rsidRDefault="004133CA" w:rsidP="00BE6E39">
            <w:pPr>
              <w:pStyle w:val="checkboxindent"/>
            </w:pPr>
            <w:sdt>
              <w:sdtPr>
                <w:id w:val="119812877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4206D7" w:rsidRPr="00493974">
              <w:t>Laptop/charger</w:t>
            </w:r>
          </w:p>
          <w:p w14:paraId="79912B0E" w14:textId="448D1B1B" w:rsidR="00BE6E39" w:rsidRPr="00493974" w:rsidRDefault="004133CA" w:rsidP="00BE6E39">
            <w:pPr>
              <w:pStyle w:val="checkboxindent"/>
            </w:pPr>
            <w:sdt>
              <w:sdtPr>
                <w:id w:val="161286589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806912" w:rsidRPr="00493974">
              <w:t>Extra set of prescription glasses/sunglasses</w:t>
            </w:r>
          </w:p>
          <w:p w14:paraId="512DB969" w14:textId="56748E28" w:rsidR="00BE6E39" w:rsidRPr="00493974" w:rsidRDefault="004133CA" w:rsidP="00BE6E39">
            <w:pPr>
              <w:pStyle w:val="checkboxindent"/>
            </w:pPr>
            <w:sdt>
              <w:sdtPr>
                <w:id w:val="855470661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FD3744">
              <w:t>Laundry line*</w:t>
            </w:r>
          </w:p>
          <w:p w14:paraId="622EDEC3" w14:textId="7445BF51" w:rsidR="00BE6E39" w:rsidRPr="00493974" w:rsidRDefault="004133CA" w:rsidP="00BE6E39">
            <w:pPr>
              <w:pStyle w:val="checkboxindent"/>
            </w:pPr>
            <w:sdt>
              <w:sdtPr>
                <w:id w:val="21269786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B71892" w:rsidRPr="00493974">
              <w:t>Compact umbrella</w:t>
            </w:r>
          </w:p>
          <w:p w14:paraId="0156B610" w14:textId="21C1C230" w:rsidR="00BE6E39" w:rsidRPr="00493974" w:rsidRDefault="004133CA" w:rsidP="00BE6E39">
            <w:pPr>
              <w:pStyle w:val="checkboxindent"/>
            </w:pPr>
            <w:sdt>
              <w:sdtPr>
                <w:id w:val="-787965137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0D28F5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E6E39" w:rsidRPr="00493974">
              <w:tab/>
            </w:r>
            <w:r w:rsidR="00B71892" w:rsidRPr="00493974">
              <w:t>Rain poncho</w:t>
            </w:r>
            <w:r w:rsidR="00D50A34">
              <w:t>*</w:t>
            </w:r>
          </w:p>
          <w:p w14:paraId="63D27856" w14:textId="7F5E1925" w:rsidR="00EF3C84" w:rsidRPr="00493974" w:rsidRDefault="004133CA" w:rsidP="00EF3C84">
            <w:pPr>
              <w:pStyle w:val="checkboxindent"/>
            </w:pPr>
            <w:sdt>
              <w:sdtPr>
                <w:id w:val="-1159227524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EF3C84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F3C84" w:rsidRPr="00493974">
              <w:tab/>
              <w:t>Compact daypack (use for grocery shopping too)</w:t>
            </w:r>
            <w:r w:rsidR="0090125A" w:rsidRPr="00493974">
              <w:t>*</w:t>
            </w:r>
          </w:p>
          <w:p w14:paraId="65AB2E36" w14:textId="77777777" w:rsidR="00D74041" w:rsidRPr="00493974" w:rsidRDefault="004133CA" w:rsidP="00D74041">
            <w:pPr>
              <w:pStyle w:val="checkboxindent"/>
            </w:pPr>
            <w:sdt>
              <w:sdtPr>
                <w:id w:val="1281225059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D74041" w:rsidRPr="0049397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74041" w:rsidRPr="00493974">
              <w:tab/>
              <w:t>Collapsi</w:t>
            </w:r>
            <w:r w:rsidR="0090125A" w:rsidRPr="00493974">
              <w:t>ble water bottle*</w:t>
            </w:r>
          </w:p>
          <w:p w14:paraId="56906A46" w14:textId="4597181B" w:rsidR="00C93379" w:rsidRDefault="004133CA" w:rsidP="000A7494">
            <w:pPr>
              <w:pStyle w:val="checkboxindent"/>
            </w:pPr>
            <w:sdt>
              <w:sdtPr>
                <w:id w:val="1230199503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C8416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A7494" w:rsidRPr="00493974">
              <w:tab/>
            </w:r>
            <w:r w:rsidR="006D7529" w:rsidRPr="00493974">
              <w:t>Pocket blanket for picnics*</w:t>
            </w:r>
          </w:p>
          <w:p w14:paraId="6A542B62" w14:textId="77777777" w:rsidR="00C8416F" w:rsidRPr="00493974" w:rsidRDefault="00C8416F" w:rsidP="000A7494">
            <w:pPr>
              <w:pStyle w:val="checkboxindent"/>
            </w:pPr>
          </w:p>
          <w:p w14:paraId="6DCB2AA0" w14:textId="77777777" w:rsidR="00D74041" w:rsidRPr="00493974" w:rsidRDefault="00D74041" w:rsidP="00F270C6">
            <w:pPr>
              <w:pStyle w:val="checkboxindent"/>
            </w:pPr>
          </w:p>
          <w:p w14:paraId="55DEBFE2" w14:textId="77777777" w:rsidR="00EF3C84" w:rsidRPr="00493974" w:rsidRDefault="00EF3C84" w:rsidP="00BE6E39">
            <w:pPr>
              <w:pStyle w:val="checkboxindent"/>
            </w:pPr>
          </w:p>
          <w:p w14:paraId="3B24D514" w14:textId="27805557" w:rsidR="00EF3C84" w:rsidRPr="00493974" w:rsidRDefault="00EF3C84" w:rsidP="00BE6E39">
            <w:pPr>
              <w:pStyle w:val="checkboxindent"/>
            </w:pPr>
          </w:p>
        </w:tc>
      </w:tr>
    </w:tbl>
    <w:p w14:paraId="5412C80D" w14:textId="03240BF7" w:rsidR="006038A7" w:rsidRPr="00961EB5" w:rsidRDefault="00961EB5" w:rsidP="00961EB5">
      <w:pPr>
        <w:jc w:val="center"/>
        <w:rPr>
          <w:b/>
          <w:bCs/>
          <w:sz w:val="36"/>
          <w:szCs w:val="36"/>
        </w:rPr>
      </w:pPr>
      <w:r w:rsidRPr="00961EB5">
        <w:rPr>
          <w:b/>
          <w:bCs/>
          <w:sz w:val="36"/>
          <w:szCs w:val="36"/>
        </w:rPr>
        <w:t>www.travelswithmelinda.com</w:t>
      </w:r>
    </w:p>
    <w:sectPr w:rsidR="006038A7" w:rsidRPr="00961EB5" w:rsidSect="002649A6">
      <w:headerReference w:type="default" r:id="rId10"/>
      <w:footerReference w:type="first" r:id="rId11"/>
      <w:pgSz w:w="12240" w:h="15840" w:code="1"/>
      <w:pgMar w:top="1296" w:right="720" w:bottom="648" w:left="1800" w:header="70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307ECD" w14:textId="77777777" w:rsidR="00A45256" w:rsidRDefault="00A45256" w:rsidP="002E635C">
      <w:r>
        <w:separator/>
      </w:r>
    </w:p>
  </w:endnote>
  <w:endnote w:type="continuationSeparator" w:id="0">
    <w:p w14:paraId="5ACAF787" w14:textId="77777777" w:rsidR="00A45256" w:rsidRDefault="00A45256" w:rsidP="002E6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A1F06" w14:textId="77777777" w:rsidR="000D3730" w:rsidRDefault="000D3730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5168" behindDoc="1" locked="1" layoutInCell="1" allowOverlap="1" wp14:anchorId="6A4D7A49" wp14:editId="39592D4B">
              <wp:simplePos x="0" y="0"/>
              <wp:positionH relativeFrom="page">
                <wp:posOffset>-165100</wp:posOffset>
              </wp:positionH>
              <wp:positionV relativeFrom="page">
                <wp:posOffset>9918700</wp:posOffset>
              </wp:positionV>
              <wp:extent cx="8013700" cy="391160"/>
              <wp:effectExtent l="0" t="3175" r="0" b="0"/>
              <wp:wrapNone/>
              <wp:docPr id="2" name="Rectangle 2" descr="Page border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013700" cy="39116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9CE396" id="Rectangle 2" o:spid="_x0000_s1026" alt="Page border" style="position:absolute;margin-left:-13pt;margin-top:781pt;width:631pt;height:30.8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" fillcolor="#ed6566 [3206]" stroked="f" strokecolor="#4a7ebb" strokeweight="1.5pt">
              <v:shadow opacity="22938f" offset="0"/>
              <v:textbox inset=",7.2pt,,7.2pt"/>
              <w10:wrap anchorx="page" anchory="page"/>
              <w10:anchorlock/>
            </v:rect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4144" behindDoc="0" locked="1" layoutInCell="1" allowOverlap="1" wp14:anchorId="2D2B69DE" wp14:editId="75893865">
              <wp:simplePos x="0" y="0"/>
              <wp:positionH relativeFrom="page">
                <wp:posOffset>7326630</wp:posOffset>
              </wp:positionH>
              <wp:positionV relativeFrom="page">
                <wp:posOffset>7625715</wp:posOffset>
              </wp:positionV>
              <wp:extent cx="2267585" cy="2724785"/>
              <wp:effectExtent l="249555" t="5715" r="245110" b="3175"/>
              <wp:wrapNone/>
              <wp:docPr id="1" name="AutoShape 1" descr="Abstract footer design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672400">
                        <a:off x="0" y="0"/>
                        <a:ext cx="2267585" cy="2724785"/>
                      </a:xfrm>
                      <a:prstGeom prst="parallelogram">
                        <a:avLst>
                          <a:gd name="adj" fmla="val 43968"/>
                        </a:avLst>
                      </a:prstGeom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12D9DF" id="_x0000_t7" coordsize="21600,21600" o:spt="7" adj="5400" path="m@0,l,21600@1,21600,21600,xe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gradientshapeok="t" o:connecttype="custom" o:connectlocs="@4,0;10800,@11;@3,10800;@5,21600;10800,@12;@2,10800" textboxrect="1800,1800,19800,19800;8100,8100,13500,13500;10800,10800,10800,10800"/>
              <v:handles>
                <v:h position="#0,topLeft" xrange="0,21600"/>
              </v:handles>
            </v:shapetype>
            <v:shape id="AutoShape 1" o:spid="_x0000_s1026" type="#_x0000_t7" alt="Abstract footer design" style="position:absolute;margin-left:576.9pt;margin-top:600.45pt;width:178.55pt;height:214.55pt;rotation:734440fd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" adj="9497" fillcolor="#6aaeda [3204]" stroked="f" strokecolor="#4a7ebb" strokeweight="1.5pt">
              <v:shadow opacity="22938f" offset="0"/>
              <v:textbox inset=",7.2pt,,7.2pt"/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6E1D53" w14:textId="77777777" w:rsidR="00A45256" w:rsidRDefault="00A45256" w:rsidP="002E635C">
      <w:r>
        <w:separator/>
      </w:r>
    </w:p>
  </w:footnote>
  <w:footnote w:type="continuationSeparator" w:id="0">
    <w:p w14:paraId="0FC52D31" w14:textId="77777777" w:rsidR="00A45256" w:rsidRDefault="00A45256" w:rsidP="002E63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23570" w14:textId="4756B515" w:rsidR="00BF7E4E" w:rsidRPr="00493974" w:rsidRDefault="00BF7E4E" w:rsidP="00BF7E4E">
    <w:pPr>
      <w:pStyle w:val="Header"/>
      <w:jc w:val="center"/>
      <w:rPr>
        <w:rFonts w:asciiTheme="majorHAnsi" w:hAnsiTheme="majorHAnsi" w:cstheme="majorHAnsi"/>
        <w:b/>
        <w:bCs/>
        <w:sz w:val="48"/>
        <w:szCs w:val="48"/>
      </w:rPr>
    </w:pPr>
    <w:r w:rsidRPr="00493974">
      <w:rPr>
        <w:rFonts w:asciiTheme="majorHAnsi" w:hAnsiTheme="majorHAnsi" w:cstheme="majorHAnsi"/>
        <w:b/>
        <w:bCs/>
        <w:sz w:val="48"/>
        <w:szCs w:val="48"/>
      </w:rPr>
      <w:t>TRAVELS WITH MELINDA – PACKING CHECKLIST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18C4658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F"/>
    <w:multiLevelType w:val="singleLevel"/>
    <w:tmpl w:val="6F080A5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047933D3"/>
    <w:multiLevelType w:val="multilevel"/>
    <w:tmpl w:val="8A48764C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43500F"/>
    <w:multiLevelType w:val="multilevel"/>
    <w:tmpl w:val="2242C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DF37CE"/>
    <w:multiLevelType w:val="multilevel"/>
    <w:tmpl w:val="0DA4B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C47C62"/>
    <w:multiLevelType w:val="multilevel"/>
    <w:tmpl w:val="0002AE88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0B0EA8"/>
    <w:multiLevelType w:val="multilevel"/>
    <w:tmpl w:val="0DF01C5C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8F7D78"/>
    <w:multiLevelType w:val="multilevel"/>
    <w:tmpl w:val="7E1ED5F4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7A32912"/>
    <w:multiLevelType w:val="multilevel"/>
    <w:tmpl w:val="8A48764C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67A6E59"/>
    <w:multiLevelType w:val="multilevel"/>
    <w:tmpl w:val="0DF01C5C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B9E7D55"/>
    <w:multiLevelType w:val="multilevel"/>
    <w:tmpl w:val="B29CA176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5AF27EB"/>
    <w:multiLevelType w:val="multilevel"/>
    <w:tmpl w:val="46CA3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5422728"/>
    <w:multiLevelType w:val="multilevel"/>
    <w:tmpl w:val="B29CA176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25434101">
    <w:abstractNumId w:val="11"/>
  </w:num>
  <w:num w:numId="2" w16cid:durableId="1413966882">
    <w:abstractNumId w:val="3"/>
  </w:num>
  <w:num w:numId="3" w16cid:durableId="2109226506">
    <w:abstractNumId w:val="2"/>
  </w:num>
  <w:num w:numId="4" w16cid:durableId="311183673">
    <w:abstractNumId w:val="9"/>
  </w:num>
  <w:num w:numId="5" w16cid:durableId="560137725">
    <w:abstractNumId w:val="10"/>
  </w:num>
  <w:num w:numId="6" w16cid:durableId="1749376343">
    <w:abstractNumId w:val="4"/>
  </w:num>
  <w:num w:numId="7" w16cid:durableId="653795226">
    <w:abstractNumId w:val="7"/>
  </w:num>
  <w:num w:numId="8" w16cid:durableId="1841114750">
    <w:abstractNumId w:val="8"/>
  </w:num>
  <w:num w:numId="9" w16cid:durableId="1724985539">
    <w:abstractNumId w:val="6"/>
  </w:num>
  <w:num w:numId="10" w16cid:durableId="567309131">
    <w:abstractNumId w:val="12"/>
  </w:num>
  <w:num w:numId="11" w16cid:durableId="842285499">
    <w:abstractNumId w:val="5"/>
  </w:num>
  <w:num w:numId="12" w16cid:durableId="1225793166">
    <w:abstractNumId w:val="1"/>
  </w:num>
  <w:num w:numId="13" w16cid:durableId="1842819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A25"/>
    <w:rsid w:val="000031E3"/>
    <w:rsid w:val="00015287"/>
    <w:rsid w:val="00032741"/>
    <w:rsid w:val="00047C35"/>
    <w:rsid w:val="00054FEA"/>
    <w:rsid w:val="000649A8"/>
    <w:rsid w:val="00071F9D"/>
    <w:rsid w:val="00073EB8"/>
    <w:rsid w:val="00081F43"/>
    <w:rsid w:val="000A7494"/>
    <w:rsid w:val="000B72F8"/>
    <w:rsid w:val="000C44AF"/>
    <w:rsid w:val="000D28F5"/>
    <w:rsid w:val="000D3730"/>
    <w:rsid w:val="000D7E3C"/>
    <w:rsid w:val="000E1114"/>
    <w:rsid w:val="000E59D4"/>
    <w:rsid w:val="00112BE6"/>
    <w:rsid w:val="001177C7"/>
    <w:rsid w:val="0015171B"/>
    <w:rsid w:val="001543E2"/>
    <w:rsid w:val="00165A25"/>
    <w:rsid w:val="00176C6F"/>
    <w:rsid w:val="00180AAF"/>
    <w:rsid w:val="0018193F"/>
    <w:rsid w:val="00181DFB"/>
    <w:rsid w:val="001D37D3"/>
    <w:rsid w:val="001F0071"/>
    <w:rsid w:val="001F3D32"/>
    <w:rsid w:val="00221B01"/>
    <w:rsid w:val="00231BAF"/>
    <w:rsid w:val="00250EAB"/>
    <w:rsid w:val="00252167"/>
    <w:rsid w:val="00256803"/>
    <w:rsid w:val="002649A6"/>
    <w:rsid w:val="00275290"/>
    <w:rsid w:val="002B2A35"/>
    <w:rsid w:val="002C4784"/>
    <w:rsid w:val="002D0FAA"/>
    <w:rsid w:val="002D3221"/>
    <w:rsid w:val="002E03B3"/>
    <w:rsid w:val="002E29FB"/>
    <w:rsid w:val="002E6286"/>
    <w:rsid w:val="002E635C"/>
    <w:rsid w:val="002F1462"/>
    <w:rsid w:val="00354212"/>
    <w:rsid w:val="00357F1D"/>
    <w:rsid w:val="0039189A"/>
    <w:rsid w:val="003931C0"/>
    <w:rsid w:val="003A062D"/>
    <w:rsid w:val="003A141E"/>
    <w:rsid w:val="003B17CD"/>
    <w:rsid w:val="003B395E"/>
    <w:rsid w:val="003C5653"/>
    <w:rsid w:val="003D55C8"/>
    <w:rsid w:val="003E52BB"/>
    <w:rsid w:val="003E78C2"/>
    <w:rsid w:val="00406A87"/>
    <w:rsid w:val="00420053"/>
    <w:rsid w:val="004206D7"/>
    <w:rsid w:val="0044168C"/>
    <w:rsid w:val="004640DA"/>
    <w:rsid w:val="004647F7"/>
    <w:rsid w:val="00480F8F"/>
    <w:rsid w:val="004842D4"/>
    <w:rsid w:val="00493974"/>
    <w:rsid w:val="004A5320"/>
    <w:rsid w:val="004B13F6"/>
    <w:rsid w:val="004B4C1A"/>
    <w:rsid w:val="004B708C"/>
    <w:rsid w:val="004C31ED"/>
    <w:rsid w:val="004D1D71"/>
    <w:rsid w:val="004E6F3C"/>
    <w:rsid w:val="00502D08"/>
    <w:rsid w:val="0052350D"/>
    <w:rsid w:val="00527CE0"/>
    <w:rsid w:val="00547D94"/>
    <w:rsid w:val="00575BCA"/>
    <w:rsid w:val="00587761"/>
    <w:rsid w:val="00596B62"/>
    <w:rsid w:val="005979D2"/>
    <w:rsid w:val="005B5210"/>
    <w:rsid w:val="005E0FE0"/>
    <w:rsid w:val="005E60F4"/>
    <w:rsid w:val="005F09C9"/>
    <w:rsid w:val="005F1B0E"/>
    <w:rsid w:val="006038A7"/>
    <w:rsid w:val="006073DA"/>
    <w:rsid w:val="00623E34"/>
    <w:rsid w:val="006253F7"/>
    <w:rsid w:val="00644264"/>
    <w:rsid w:val="006518BC"/>
    <w:rsid w:val="00664061"/>
    <w:rsid w:val="00687659"/>
    <w:rsid w:val="00687AC3"/>
    <w:rsid w:val="006B238F"/>
    <w:rsid w:val="006B384E"/>
    <w:rsid w:val="006B4260"/>
    <w:rsid w:val="006B5E3F"/>
    <w:rsid w:val="006C2B5A"/>
    <w:rsid w:val="006D0BD3"/>
    <w:rsid w:val="006D2FA5"/>
    <w:rsid w:val="006D7529"/>
    <w:rsid w:val="00710724"/>
    <w:rsid w:val="00725949"/>
    <w:rsid w:val="00750A4A"/>
    <w:rsid w:val="007515D7"/>
    <w:rsid w:val="00775FBA"/>
    <w:rsid w:val="007A2EC4"/>
    <w:rsid w:val="007B2A9A"/>
    <w:rsid w:val="007B6638"/>
    <w:rsid w:val="007C08A8"/>
    <w:rsid w:val="007E13F4"/>
    <w:rsid w:val="007E34A0"/>
    <w:rsid w:val="007F70FA"/>
    <w:rsid w:val="008003B0"/>
    <w:rsid w:val="00801BAF"/>
    <w:rsid w:val="00806912"/>
    <w:rsid w:val="008167A2"/>
    <w:rsid w:val="00824105"/>
    <w:rsid w:val="00830E7B"/>
    <w:rsid w:val="008323EE"/>
    <w:rsid w:val="0085007C"/>
    <w:rsid w:val="00876F56"/>
    <w:rsid w:val="00882A7D"/>
    <w:rsid w:val="00892F75"/>
    <w:rsid w:val="008A1E27"/>
    <w:rsid w:val="008A7BCF"/>
    <w:rsid w:val="008C2DE7"/>
    <w:rsid w:val="00900637"/>
    <w:rsid w:val="0090125A"/>
    <w:rsid w:val="009012EB"/>
    <w:rsid w:val="0091359C"/>
    <w:rsid w:val="00917E57"/>
    <w:rsid w:val="009267BE"/>
    <w:rsid w:val="00934CCD"/>
    <w:rsid w:val="0093563E"/>
    <w:rsid w:val="00954C84"/>
    <w:rsid w:val="00961EB5"/>
    <w:rsid w:val="009635C5"/>
    <w:rsid w:val="0097279A"/>
    <w:rsid w:val="00976A1E"/>
    <w:rsid w:val="00982D4B"/>
    <w:rsid w:val="00984DFD"/>
    <w:rsid w:val="009923B0"/>
    <w:rsid w:val="009A6B9F"/>
    <w:rsid w:val="009F137A"/>
    <w:rsid w:val="009F5C48"/>
    <w:rsid w:val="00A109F6"/>
    <w:rsid w:val="00A13F6D"/>
    <w:rsid w:val="00A177C8"/>
    <w:rsid w:val="00A270D6"/>
    <w:rsid w:val="00A376AC"/>
    <w:rsid w:val="00A45256"/>
    <w:rsid w:val="00A52DF9"/>
    <w:rsid w:val="00A944FF"/>
    <w:rsid w:val="00A95DBE"/>
    <w:rsid w:val="00A9616D"/>
    <w:rsid w:val="00AD1FB5"/>
    <w:rsid w:val="00AD6E8F"/>
    <w:rsid w:val="00AE1950"/>
    <w:rsid w:val="00AE702E"/>
    <w:rsid w:val="00AF64A2"/>
    <w:rsid w:val="00B06F51"/>
    <w:rsid w:val="00B12637"/>
    <w:rsid w:val="00B224FD"/>
    <w:rsid w:val="00B26F99"/>
    <w:rsid w:val="00B523A9"/>
    <w:rsid w:val="00B61DBF"/>
    <w:rsid w:val="00B71892"/>
    <w:rsid w:val="00BB1028"/>
    <w:rsid w:val="00BC007B"/>
    <w:rsid w:val="00BE0B20"/>
    <w:rsid w:val="00BE6E39"/>
    <w:rsid w:val="00BF1BA9"/>
    <w:rsid w:val="00BF56DF"/>
    <w:rsid w:val="00BF79A1"/>
    <w:rsid w:val="00BF7E4E"/>
    <w:rsid w:val="00C10D38"/>
    <w:rsid w:val="00C10FCC"/>
    <w:rsid w:val="00C64C8A"/>
    <w:rsid w:val="00C8416F"/>
    <w:rsid w:val="00C93379"/>
    <w:rsid w:val="00CB1F1A"/>
    <w:rsid w:val="00CE28E4"/>
    <w:rsid w:val="00CE690D"/>
    <w:rsid w:val="00CF3BF6"/>
    <w:rsid w:val="00D013E7"/>
    <w:rsid w:val="00D027EC"/>
    <w:rsid w:val="00D05C43"/>
    <w:rsid w:val="00D063B3"/>
    <w:rsid w:val="00D20B17"/>
    <w:rsid w:val="00D30806"/>
    <w:rsid w:val="00D4174C"/>
    <w:rsid w:val="00D45BBC"/>
    <w:rsid w:val="00D50A34"/>
    <w:rsid w:val="00D57CC4"/>
    <w:rsid w:val="00D74041"/>
    <w:rsid w:val="00D75022"/>
    <w:rsid w:val="00D7764D"/>
    <w:rsid w:val="00D83CCC"/>
    <w:rsid w:val="00DB2877"/>
    <w:rsid w:val="00DC7D3C"/>
    <w:rsid w:val="00DD087E"/>
    <w:rsid w:val="00DD69E1"/>
    <w:rsid w:val="00DE2718"/>
    <w:rsid w:val="00DE6ECF"/>
    <w:rsid w:val="00E103B6"/>
    <w:rsid w:val="00E20E9E"/>
    <w:rsid w:val="00E3397F"/>
    <w:rsid w:val="00E410CA"/>
    <w:rsid w:val="00E528BC"/>
    <w:rsid w:val="00E63174"/>
    <w:rsid w:val="00E70379"/>
    <w:rsid w:val="00E85144"/>
    <w:rsid w:val="00E97E3F"/>
    <w:rsid w:val="00EA6FD6"/>
    <w:rsid w:val="00EB2D9C"/>
    <w:rsid w:val="00EF1048"/>
    <w:rsid w:val="00EF3C84"/>
    <w:rsid w:val="00EF732A"/>
    <w:rsid w:val="00F035A0"/>
    <w:rsid w:val="00F07BEC"/>
    <w:rsid w:val="00F11371"/>
    <w:rsid w:val="00F12D86"/>
    <w:rsid w:val="00F20F9F"/>
    <w:rsid w:val="00F22940"/>
    <w:rsid w:val="00F26482"/>
    <w:rsid w:val="00F270C6"/>
    <w:rsid w:val="00F431DF"/>
    <w:rsid w:val="00F43741"/>
    <w:rsid w:val="00F44252"/>
    <w:rsid w:val="00F45D89"/>
    <w:rsid w:val="00F70F42"/>
    <w:rsid w:val="00F730C0"/>
    <w:rsid w:val="00F74352"/>
    <w:rsid w:val="00F85AAD"/>
    <w:rsid w:val="00F924D5"/>
    <w:rsid w:val="00FB6D07"/>
    <w:rsid w:val="00FD37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FB9B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before="20" w:after="20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/>
    <w:lsdException w:name="List Number 3" w:semiHidden="1" w:unhideWhenUsed="1"/>
    <w:lsdException w:name="List Number 4" w:semiHidden="1" w:unhideWhenUsed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63174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38A7"/>
    <w:pPr>
      <w:keepNext/>
      <w:spacing w:before="300" w:after="40"/>
      <w:jc w:val="left"/>
      <w:outlineLvl w:val="0"/>
    </w:pPr>
    <w:rPr>
      <w:rFonts w:asciiTheme="majorHAnsi" w:hAnsiTheme="majorHAnsi"/>
      <w:smallCaps/>
      <w:color w:val="6AAEDA" w:themeColor="accent1"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rsid w:val="00F20F9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F20F9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F20F9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F20F9F"/>
    <w:pPr>
      <w:spacing w:before="200" w:after="0"/>
      <w:jc w:val="left"/>
      <w:outlineLvl w:val="4"/>
    </w:pPr>
    <w:rPr>
      <w:smallCaps/>
      <w:color w:val="3AA9A3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F20F9F"/>
    <w:pPr>
      <w:spacing w:after="0"/>
      <w:jc w:val="left"/>
      <w:outlineLvl w:val="5"/>
    </w:pPr>
    <w:rPr>
      <w:smallCaps/>
      <w:color w:val="66CAC5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rsid w:val="00F20F9F"/>
    <w:pPr>
      <w:spacing w:after="0"/>
      <w:jc w:val="left"/>
      <w:outlineLvl w:val="6"/>
    </w:pPr>
    <w:rPr>
      <w:b/>
      <w:smallCaps/>
      <w:color w:val="66CAC5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rsid w:val="00F20F9F"/>
    <w:pPr>
      <w:spacing w:after="0"/>
      <w:jc w:val="left"/>
      <w:outlineLvl w:val="7"/>
    </w:pPr>
    <w:rPr>
      <w:b/>
      <w:i/>
      <w:smallCaps/>
      <w:color w:val="3AA9A3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rsid w:val="00F20F9F"/>
    <w:pPr>
      <w:spacing w:after="0"/>
      <w:jc w:val="left"/>
      <w:outlineLvl w:val="8"/>
    </w:pPr>
    <w:rPr>
      <w:b/>
      <w:i/>
      <w:smallCaps/>
      <w:color w:val="27706C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7279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6038A7"/>
    <w:pPr>
      <w:spacing w:after="1000"/>
      <w:jc w:val="right"/>
    </w:pPr>
    <w:rPr>
      <w:rFonts w:asciiTheme="majorHAnsi" w:hAnsiTheme="majorHAnsi"/>
      <w:smallCaps/>
      <w:spacing w:val="5"/>
      <w:sz w:val="72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6038A7"/>
    <w:rPr>
      <w:rFonts w:asciiTheme="majorHAnsi" w:hAnsiTheme="majorHAnsi"/>
      <w:smallCaps/>
      <w:spacing w:val="5"/>
      <w:sz w:val="72"/>
      <w:szCs w:val="4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6038A7"/>
    <w:rPr>
      <w:rFonts w:asciiTheme="majorHAnsi" w:hAnsiTheme="majorHAnsi"/>
      <w:smallCaps/>
      <w:color w:val="6AAEDA" w:themeColor="accent1"/>
      <w:spacing w:val="5"/>
      <w:sz w:val="32"/>
      <w:szCs w:val="32"/>
      <w:lang w:val="en-US"/>
    </w:rPr>
  </w:style>
  <w:style w:type="character" w:styleId="PlaceholderText">
    <w:name w:val="Placeholder Text"/>
    <w:basedOn w:val="DefaultParagraphFont"/>
    <w:semiHidden/>
    <w:rsid w:val="00231BAF"/>
    <w:rPr>
      <w:color w:val="808080"/>
    </w:rPr>
  </w:style>
  <w:style w:type="paragraph" w:customStyle="1" w:styleId="checkboxindent">
    <w:name w:val="checkbox indent"/>
    <w:basedOn w:val="Normal"/>
    <w:qFormat/>
    <w:rsid w:val="00F431DF"/>
    <w:pPr>
      <w:ind w:left="272" w:hanging="272"/>
    </w:pPr>
  </w:style>
  <w:style w:type="paragraph" w:styleId="Header">
    <w:name w:val="header"/>
    <w:basedOn w:val="Normal"/>
    <w:link w:val="HeaderChar"/>
    <w:semiHidden/>
    <w:rsid w:val="00E63174"/>
    <w:pPr>
      <w:spacing w:after="0"/>
      <w:jc w:val="right"/>
    </w:pPr>
    <w:rPr>
      <w:noProof/>
      <w:sz w:val="18"/>
    </w:rPr>
  </w:style>
  <w:style w:type="character" w:customStyle="1" w:styleId="HeaderChar">
    <w:name w:val="Header Char"/>
    <w:basedOn w:val="DefaultParagraphFont"/>
    <w:link w:val="Header"/>
    <w:semiHidden/>
    <w:rsid w:val="00E63174"/>
    <w:rPr>
      <w:noProof/>
      <w:sz w:val="18"/>
      <w:lang w:val="en-US"/>
    </w:rPr>
  </w:style>
  <w:style w:type="paragraph" w:styleId="Footer">
    <w:name w:val="footer"/>
    <w:basedOn w:val="Normal"/>
    <w:link w:val="FooterChar"/>
    <w:semiHidden/>
    <w:rsid w:val="00E63174"/>
    <w:pPr>
      <w:spacing w:after="0"/>
    </w:pPr>
  </w:style>
  <w:style w:type="character" w:customStyle="1" w:styleId="FooterChar">
    <w:name w:val="Footer Char"/>
    <w:basedOn w:val="DefaultParagraphFont"/>
    <w:link w:val="Footer"/>
    <w:semiHidden/>
    <w:rsid w:val="00E63174"/>
    <w:rPr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3174"/>
    <w:rPr>
      <w:smallCaps/>
      <w:spacing w:val="5"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3174"/>
    <w:rPr>
      <w:smallCaps/>
      <w:spacing w:val="5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3174"/>
    <w:rPr>
      <w:smallCaps/>
      <w:spacing w:val="10"/>
      <w:sz w:val="22"/>
      <w:szCs w:val="22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3174"/>
    <w:rPr>
      <w:smallCaps/>
      <w:color w:val="3AA9A3" w:themeColor="accent2" w:themeShade="BF"/>
      <w:spacing w:val="10"/>
      <w:sz w:val="22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3174"/>
    <w:rPr>
      <w:smallCaps/>
      <w:color w:val="66CAC5" w:themeColor="accent2"/>
      <w:spacing w:val="5"/>
      <w:sz w:val="22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3174"/>
    <w:rPr>
      <w:b/>
      <w:smallCaps/>
      <w:color w:val="66CAC5" w:themeColor="accent2"/>
      <w:spacing w:val="10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3174"/>
    <w:rPr>
      <w:b/>
      <w:i/>
      <w:smallCaps/>
      <w:color w:val="3AA9A3" w:themeColor="accent2" w:themeShade="BF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3174"/>
    <w:rPr>
      <w:b/>
      <w:i/>
      <w:smallCaps/>
      <w:color w:val="27706C" w:themeColor="accent2" w:themeShade="7F"/>
      <w:lang w:val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20F9F"/>
    <w:rPr>
      <w:b/>
      <w:bCs/>
      <w:caps/>
      <w:sz w:val="16"/>
      <w:szCs w:val="18"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F20F9F"/>
    <w:pPr>
      <w:spacing w:after="720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E63174"/>
    <w:rPr>
      <w:rFonts w:asciiTheme="majorHAnsi" w:eastAsiaTheme="majorEastAsia" w:hAnsiTheme="majorHAnsi" w:cstheme="majorBidi"/>
      <w:szCs w:val="22"/>
      <w:lang w:val="en-US"/>
    </w:rPr>
  </w:style>
  <w:style w:type="character" w:styleId="Strong">
    <w:name w:val="Strong"/>
    <w:uiPriority w:val="22"/>
    <w:qFormat/>
    <w:rsid w:val="006038A7"/>
    <w:rPr>
      <w:b/>
      <w:color w:val="auto"/>
    </w:rPr>
  </w:style>
  <w:style w:type="character" w:styleId="Emphasis">
    <w:name w:val="Emphasis"/>
    <w:uiPriority w:val="20"/>
    <w:semiHidden/>
    <w:rsid w:val="00F20F9F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semiHidden/>
    <w:rsid w:val="00F20F9F"/>
    <w:pPr>
      <w:spacing w:after="0"/>
    </w:pPr>
  </w:style>
  <w:style w:type="character" w:customStyle="1" w:styleId="NoSpacingChar">
    <w:name w:val="No Spacing Char"/>
    <w:basedOn w:val="DefaultParagraphFont"/>
    <w:link w:val="NoSpacing"/>
    <w:uiPriority w:val="1"/>
    <w:semiHidden/>
    <w:rsid w:val="00E63174"/>
    <w:rPr>
      <w:lang w:val="en-US"/>
    </w:rPr>
  </w:style>
  <w:style w:type="paragraph" w:styleId="ListParagraph">
    <w:name w:val="List Paragraph"/>
    <w:basedOn w:val="Normal"/>
    <w:uiPriority w:val="34"/>
    <w:semiHidden/>
    <w:rsid w:val="00F20F9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semiHidden/>
    <w:rsid w:val="00F20F9F"/>
    <w:rPr>
      <w:i/>
    </w:rPr>
  </w:style>
  <w:style w:type="character" w:customStyle="1" w:styleId="QuoteChar">
    <w:name w:val="Quote Char"/>
    <w:basedOn w:val="DefaultParagraphFont"/>
    <w:link w:val="Quote"/>
    <w:uiPriority w:val="29"/>
    <w:semiHidden/>
    <w:rsid w:val="00E63174"/>
    <w:rPr>
      <w:i/>
      <w:lang w:val="en-US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F20F9F"/>
    <w:pPr>
      <w:pBdr>
        <w:top w:val="single" w:sz="8" w:space="10" w:color="3AA9A3" w:themeColor="accent2" w:themeShade="BF"/>
        <w:left w:val="single" w:sz="8" w:space="10" w:color="3AA9A3" w:themeColor="accent2" w:themeShade="BF"/>
        <w:bottom w:val="single" w:sz="8" w:space="10" w:color="3AA9A3" w:themeColor="accent2" w:themeShade="BF"/>
        <w:right w:val="single" w:sz="8" w:space="10" w:color="3AA9A3" w:themeColor="accent2" w:themeShade="BF"/>
      </w:pBdr>
      <w:shd w:val="clear" w:color="auto" w:fill="66CAC5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63174"/>
    <w:rPr>
      <w:b/>
      <w:i/>
      <w:color w:val="FFFFFF" w:themeColor="background1"/>
      <w:shd w:val="clear" w:color="auto" w:fill="66CAC5" w:themeFill="accent2"/>
      <w:lang w:val="en-US"/>
    </w:rPr>
  </w:style>
  <w:style w:type="character" w:styleId="SubtleEmphasis">
    <w:name w:val="Subtle Emphasis"/>
    <w:uiPriority w:val="19"/>
    <w:semiHidden/>
    <w:rsid w:val="00F20F9F"/>
    <w:rPr>
      <w:i/>
    </w:rPr>
  </w:style>
  <w:style w:type="character" w:styleId="IntenseEmphasis">
    <w:name w:val="Intense Emphasis"/>
    <w:uiPriority w:val="21"/>
    <w:semiHidden/>
    <w:rsid w:val="00F20F9F"/>
    <w:rPr>
      <w:b/>
      <w:i/>
      <w:color w:val="66CAC5" w:themeColor="accent2"/>
      <w:spacing w:val="10"/>
    </w:rPr>
  </w:style>
  <w:style w:type="character" w:styleId="SubtleReference">
    <w:name w:val="Subtle Reference"/>
    <w:uiPriority w:val="31"/>
    <w:semiHidden/>
    <w:rsid w:val="00F20F9F"/>
    <w:rPr>
      <w:b/>
    </w:rPr>
  </w:style>
  <w:style w:type="character" w:styleId="IntenseReference">
    <w:name w:val="Intense Reference"/>
    <w:uiPriority w:val="32"/>
    <w:semiHidden/>
    <w:rsid w:val="00F20F9F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semiHidden/>
    <w:rsid w:val="00F20F9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20F9F"/>
    <w:pPr>
      <w:outlineLvl w:val="9"/>
    </w:pPr>
  </w:style>
  <w:style w:type="paragraph" w:styleId="BalloonText">
    <w:name w:val="Balloon Text"/>
    <w:basedOn w:val="Normal"/>
    <w:link w:val="BalloonTextChar"/>
    <w:semiHidden/>
    <w:unhideWhenUsed/>
    <w:rsid w:val="00502D08"/>
    <w:pPr>
      <w:spacing w:after="0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502D08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rsid w:val="00BE6E3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2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lgeo\AppData\Roaming\Microsoft\Templates\Festival%20checklis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053574A276741E1A829B7D57CC4F4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10CD58-3327-4BDA-8E7A-683B727DA4CB}"/>
      </w:docPartPr>
      <w:docPartBody>
        <w:p w:rsidR="00CD573D" w:rsidRDefault="00CD573D">
          <w:pPr>
            <w:pStyle w:val="C053574A276741E1A829B7D57CC4F4E5"/>
          </w:pPr>
          <w:r w:rsidRPr="001D37D3">
            <w:t>Swimsuit</w:t>
          </w:r>
        </w:p>
      </w:docPartBody>
    </w:docPart>
    <w:docPart>
      <w:docPartPr>
        <w:name w:val="11DA14EC6A0F4950A6C661155B30ED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12A99D-33C8-4487-A532-38022B47C990}"/>
      </w:docPartPr>
      <w:docPartBody>
        <w:p w:rsidR="00CD573D" w:rsidRDefault="00CD573D">
          <w:pPr>
            <w:pStyle w:val="11DA14EC6A0F4950A6C661155B30EDE6"/>
          </w:pPr>
          <w:r w:rsidRPr="001D37D3">
            <w:t>Medication, prescriptions</w:t>
          </w:r>
        </w:p>
      </w:docPartBody>
    </w:docPart>
    <w:docPart>
      <w:docPartPr>
        <w:name w:val="9F1FB597EFC748DEBC3C7F36151CCA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A904B5-DC96-426A-8F36-65D64370E4A3}"/>
      </w:docPartPr>
      <w:docPartBody>
        <w:p w:rsidR="00CD573D" w:rsidRDefault="00CD573D">
          <w:pPr>
            <w:pStyle w:val="9F1FB597EFC748DEBC3C7F36151CCA0C"/>
          </w:pPr>
          <w:r w:rsidRPr="001D37D3">
            <w:t>Aspirin, ibuprofen, acetaminophen</w:t>
          </w:r>
        </w:p>
      </w:docPartBody>
    </w:docPart>
    <w:docPart>
      <w:docPartPr>
        <w:name w:val="C9CFE707877648D1AC7F62C11936AC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CE97C8-0198-428E-9A20-F98AEB80B62F}"/>
      </w:docPartPr>
      <w:docPartBody>
        <w:p w:rsidR="00CD573D" w:rsidRDefault="00CD573D">
          <w:pPr>
            <w:pStyle w:val="C9CFE707877648D1AC7F62C11936AC4A"/>
          </w:pPr>
          <w:r w:rsidRPr="001D37D3">
            <w:t>Antiseptic cream</w:t>
          </w:r>
        </w:p>
      </w:docPartBody>
    </w:docPart>
    <w:docPart>
      <w:docPartPr>
        <w:name w:val="37D11A4BAAE94F3A8A598E67314C1D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B3BC74-ABAB-4E22-B93D-AE3144956E8C}"/>
      </w:docPartPr>
      <w:docPartBody>
        <w:p w:rsidR="00CD573D" w:rsidRDefault="00CD573D">
          <w:pPr>
            <w:pStyle w:val="37D11A4BAAE94F3A8A598E67314C1D38"/>
          </w:pPr>
          <w:r w:rsidRPr="001D37D3">
            <w:t>Sunscreen, sunburn lotion or ointment</w:t>
          </w:r>
        </w:p>
      </w:docPartBody>
    </w:docPart>
    <w:docPart>
      <w:docPartPr>
        <w:name w:val="867F6AD1965C442BAE2B5F3D5625BC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3F3B55-CA15-4DD4-B6B2-BB2B0493F3A1}"/>
      </w:docPartPr>
      <w:docPartBody>
        <w:p w:rsidR="00CD573D" w:rsidRDefault="00CD573D">
          <w:pPr>
            <w:pStyle w:val="867F6AD1965C442BAE2B5F3D5625BC9C"/>
          </w:pPr>
          <w:r w:rsidRPr="001D37D3">
            <w:t>Bug spray</w:t>
          </w:r>
        </w:p>
      </w:docPartBody>
    </w:docPart>
    <w:docPart>
      <w:docPartPr>
        <w:name w:val="36E77CC3F0854502A6B30F43412A50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13C15D-9C21-4D96-943D-3BFE91DBDD19}"/>
      </w:docPartPr>
      <w:docPartBody>
        <w:p w:rsidR="00CD573D" w:rsidRDefault="00CD573D">
          <w:pPr>
            <w:pStyle w:val="36E77CC3F0854502A6B30F43412A50E1"/>
          </w:pPr>
          <w:r w:rsidRPr="00596B62">
            <w:t>Luxuries / Extras</w:t>
          </w:r>
        </w:p>
      </w:docPartBody>
    </w:docPart>
    <w:docPart>
      <w:docPartPr>
        <w:name w:val="C1C19811D0184E81ADFE22E8156487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9A1F81-834D-4542-93B8-CB4A0253660A}"/>
      </w:docPartPr>
      <w:docPartBody>
        <w:p w:rsidR="00DD54D9" w:rsidRDefault="00E11604" w:rsidP="00E11604">
          <w:pPr>
            <w:pStyle w:val="C1C19811D0184E81ADFE22E8156487FA"/>
          </w:pPr>
          <w:r w:rsidRPr="00231BAF">
            <w:t>Toiletries</w:t>
          </w:r>
        </w:p>
      </w:docPartBody>
    </w:docPart>
    <w:docPart>
      <w:docPartPr>
        <w:name w:val="FFE0EEF9797145B4A8662D0B66F46C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576573-E1B4-46C3-8CBA-9BD91C4F31A9}"/>
      </w:docPartPr>
      <w:docPartBody>
        <w:p w:rsidR="00DD54D9" w:rsidRDefault="00E11604" w:rsidP="00E11604">
          <w:pPr>
            <w:pStyle w:val="FFE0EEF9797145B4A8662D0B66F46C73"/>
          </w:pPr>
          <w:r>
            <w:t>Shampoo &amp; Conditioner</w:t>
          </w:r>
        </w:p>
      </w:docPartBody>
    </w:docPart>
    <w:docPart>
      <w:docPartPr>
        <w:name w:val="7C73539D7B004CA6A88E2DA6D02060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D355CF-951C-4CBC-965A-E1211629C51A}"/>
      </w:docPartPr>
      <w:docPartBody>
        <w:p w:rsidR="00DD54D9" w:rsidRDefault="00E11604" w:rsidP="00E11604">
          <w:pPr>
            <w:pStyle w:val="7C73539D7B004CA6A88E2DA6D0206099"/>
          </w:pPr>
          <w:r>
            <w:t>Hairbrush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73D"/>
    <w:rsid w:val="002E23AA"/>
    <w:rsid w:val="00556491"/>
    <w:rsid w:val="00864E5C"/>
    <w:rsid w:val="00CD573D"/>
    <w:rsid w:val="00DD54D9"/>
    <w:rsid w:val="00DF5DF3"/>
    <w:rsid w:val="00E11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Pr>
      <w:b/>
      <w:color w:val="auto"/>
    </w:rPr>
  </w:style>
  <w:style w:type="paragraph" w:customStyle="1" w:styleId="C053574A276741E1A829B7D57CC4F4E5">
    <w:name w:val="C053574A276741E1A829B7D57CC4F4E5"/>
  </w:style>
  <w:style w:type="paragraph" w:customStyle="1" w:styleId="11DA14EC6A0F4950A6C661155B30EDE6">
    <w:name w:val="11DA14EC6A0F4950A6C661155B30EDE6"/>
  </w:style>
  <w:style w:type="paragraph" w:customStyle="1" w:styleId="9F1FB597EFC748DEBC3C7F36151CCA0C">
    <w:name w:val="9F1FB597EFC748DEBC3C7F36151CCA0C"/>
  </w:style>
  <w:style w:type="paragraph" w:customStyle="1" w:styleId="C9CFE707877648D1AC7F62C11936AC4A">
    <w:name w:val="C9CFE707877648D1AC7F62C11936AC4A"/>
  </w:style>
  <w:style w:type="paragraph" w:customStyle="1" w:styleId="37D11A4BAAE94F3A8A598E67314C1D38">
    <w:name w:val="37D11A4BAAE94F3A8A598E67314C1D38"/>
  </w:style>
  <w:style w:type="paragraph" w:customStyle="1" w:styleId="867F6AD1965C442BAE2B5F3D5625BC9C">
    <w:name w:val="867F6AD1965C442BAE2B5F3D5625BC9C"/>
  </w:style>
  <w:style w:type="paragraph" w:customStyle="1" w:styleId="36E77CC3F0854502A6B30F43412A50E1">
    <w:name w:val="36E77CC3F0854502A6B30F43412A50E1"/>
  </w:style>
  <w:style w:type="paragraph" w:customStyle="1" w:styleId="C1C19811D0184E81ADFE22E8156487FA">
    <w:name w:val="C1C19811D0184E81ADFE22E8156487FA"/>
    <w:rsid w:val="00E11604"/>
  </w:style>
  <w:style w:type="paragraph" w:customStyle="1" w:styleId="FFE0EEF9797145B4A8662D0B66F46C73">
    <w:name w:val="FFE0EEF9797145B4A8662D0B66F46C73"/>
    <w:rsid w:val="00E11604"/>
  </w:style>
  <w:style w:type="paragraph" w:customStyle="1" w:styleId="7C73539D7B004CA6A88E2DA6D0206099">
    <w:name w:val="7C73539D7B004CA6A88E2DA6D0206099"/>
    <w:rsid w:val="00E1160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">
      <a:dk1>
        <a:srgbClr val="000000"/>
      </a:dk1>
      <a:lt1>
        <a:srgbClr val="FFFFFF"/>
      </a:lt1>
      <a:dk2>
        <a:srgbClr val="464646"/>
      </a:dk2>
      <a:lt2>
        <a:srgbClr val="FFFFFF"/>
      </a:lt2>
      <a:accent1>
        <a:srgbClr val="6AAEDA"/>
      </a:accent1>
      <a:accent2>
        <a:srgbClr val="66CAC5"/>
      </a:accent2>
      <a:accent3>
        <a:srgbClr val="ED6566"/>
      </a:accent3>
      <a:accent4>
        <a:srgbClr val="FEC444"/>
      </a:accent4>
      <a:accent5>
        <a:srgbClr val="C86DAA"/>
      </a:accent5>
      <a:accent6>
        <a:srgbClr val="92D050"/>
      </a:accent6>
      <a:hlink>
        <a:srgbClr val="A05024"/>
      </a:hlink>
      <a:folHlink>
        <a:srgbClr val="FEC037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2E04DE2-3292-44D2-81C6-7EAB86DB544A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03A0C7DD-171C-42CA-B64A-4338FB3C66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0574983-B468-4D23-B640-8AE3911AE9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Festival checklist</Template>
  <TotalTime>0</TotalTime>
  <Pages>1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2023-06-26T16:07:00Z</dcterms:created>
  <dcterms:modified xsi:type="dcterms:W3CDTF">2023-06-26T16:07:00Z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